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7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488"/>
        <w:gridCol w:w="424"/>
        <w:gridCol w:w="6611"/>
      </w:tblGrid>
      <w:tr w:rsidR="00E77B5E" w:rsidRPr="00093C00" w14:paraId="38566ECC" w14:textId="77777777" w:rsidTr="00093C00">
        <w:trPr>
          <w:trHeight w:val="2112"/>
        </w:trPr>
        <w:tc>
          <w:tcPr>
            <w:tcW w:w="383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553B9B94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noProof/>
                <w:lang w:val="id-ID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B59804" wp14:editId="480674CD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227330</wp:posOffset>
                      </wp:positionV>
                      <wp:extent cx="2385060" cy="2560320"/>
                      <wp:effectExtent l="0" t="0" r="0" b="0"/>
                      <wp:wrapNone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060" cy="256032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11AE3F" w14:textId="77777777" w:rsidR="00E77B5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59804" id="Oval 3" o:spid="_x0000_s1026" alt="woman's headshot" style="position:absolute;margin-left:-14.9pt;margin-top:17.9pt;width:187.8pt;height:20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5211AE3F" w14:textId="77777777" w:rsidR="00E77B5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6ACC6643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tcBorders>
              <w:bottom w:val="nil"/>
            </w:tcBorders>
          </w:tcPr>
          <w:p w14:paraId="3E7C0EF4" w14:textId="7430FA27" w:rsidR="00E77B5E" w:rsidRPr="00093C00" w:rsidRDefault="00CC7A8E" w:rsidP="00AE68A8">
            <w:pPr>
              <w:pStyle w:val="Title"/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sz w:val="40"/>
                <w:szCs w:val="36"/>
                <w:lang w:val="id-ID"/>
              </w:rPr>
              <w:t>Hendrik Legi</w:t>
            </w:r>
            <w:r w:rsidR="00E77B5E" w:rsidRPr="00093C00">
              <w:rPr>
                <w:rFonts w:ascii="Aptos" w:hAnsi="Aptos"/>
                <w:sz w:val="28"/>
                <w:szCs w:val="24"/>
                <w:lang w:val="id-ID"/>
              </w:rPr>
              <w:br/>
            </w:r>
            <w:r w:rsidRPr="00093C00">
              <w:rPr>
                <w:rFonts w:ascii="Aptos" w:hAnsi="Aptos"/>
                <w:sz w:val="24"/>
                <w:szCs w:val="22"/>
                <w:lang w:val="id-ID"/>
              </w:rPr>
              <w:t>NIDN/NUPTK:2313098501-1245763664120003</w:t>
            </w:r>
          </w:p>
        </w:tc>
      </w:tr>
      <w:tr w:rsidR="00A6180E" w:rsidRPr="00093C00" w14:paraId="428C988A" w14:textId="77777777" w:rsidTr="00093C00">
        <w:trPr>
          <w:trHeight w:val="884"/>
        </w:trPr>
        <w:tc>
          <w:tcPr>
            <w:tcW w:w="3839" w:type="dxa"/>
            <w:gridSpan w:val="3"/>
            <w:vMerge/>
          </w:tcPr>
          <w:p w14:paraId="66E55EE0" w14:textId="77777777" w:rsidR="00A6180E" w:rsidRPr="00093C00" w:rsidRDefault="00A6180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424" w:type="dxa"/>
            <w:vMerge/>
          </w:tcPr>
          <w:p w14:paraId="08759E41" w14:textId="77777777" w:rsidR="00A6180E" w:rsidRPr="00093C00" w:rsidRDefault="00A6180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Align w:val="bottom"/>
          </w:tcPr>
          <w:p w14:paraId="78614A99" w14:textId="77777777" w:rsidR="00A6180E" w:rsidRPr="00093C00" w:rsidRDefault="00A6180E" w:rsidP="00A6180E">
            <w:pPr>
              <w:spacing w:after="0"/>
              <w:jc w:val="center"/>
              <w:rPr>
                <w:rFonts w:ascii="Aptos" w:hAnsi="Aptos"/>
                <w:sz w:val="28"/>
                <w:szCs w:val="28"/>
                <w:lang w:val="id-ID"/>
              </w:rPr>
            </w:pPr>
            <w:r w:rsidRPr="00093C00">
              <w:rPr>
                <w:rFonts w:ascii="Aptos" w:hAnsi="Aptos"/>
                <w:sz w:val="28"/>
                <w:szCs w:val="28"/>
                <w:lang w:val="id-ID"/>
              </w:rPr>
              <w:t xml:space="preserve">Sebagai Dosen Tetap  di Sekolah Tinggi Agama Kristen ( STAK) Diaspora Wamena </w:t>
            </w:r>
          </w:p>
          <w:p w14:paraId="72F8817D" w14:textId="3CFE070D" w:rsidR="00A6180E" w:rsidRPr="00093C00" w:rsidRDefault="00A6180E" w:rsidP="00A6180E">
            <w:pPr>
              <w:spacing w:after="0"/>
              <w:jc w:val="center"/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sz w:val="28"/>
                <w:szCs w:val="28"/>
                <w:lang w:val="id-ID"/>
              </w:rPr>
              <w:t>Papua Pegunungan</w:t>
            </w:r>
          </w:p>
        </w:tc>
      </w:tr>
      <w:tr w:rsidR="00E77B5E" w:rsidRPr="00093C00" w14:paraId="7892AB35" w14:textId="77777777" w:rsidTr="00093C00">
        <w:trPr>
          <w:trHeight w:val="705"/>
        </w:trPr>
        <w:tc>
          <w:tcPr>
            <w:tcW w:w="3839" w:type="dxa"/>
            <w:gridSpan w:val="3"/>
            <w:vMerge/>
          </w:tcPr>
          <w:p w14:paraId="26C4B0FD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424" w:type="dxa"/>
            <w:vMerge/>
          </w:tcPr>
          <w:p w14:paraId="62C69EFE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 w:val="restart"/>
          </w:tcPr>
          <w:p w14:paraId="78CE623E" w14:textId="0AD1502D" w:rsidR="00E77B5E" w:rsidRPr="00093C00" w:rsidRDefault="00A6180E" w:rsidP="009B591F">
            <w:pPr>
              <w:pStyle w:val="Heading1"/>
              <w:rPr>
                <w:rFonts w:ascii="Aptos" w:hAnsi="Aptos"/>
                <w:color w:val="005595" w:themeColor="accent2" w:themeShade="BF"/>
                <w:sz w:val="32"/>
                <w:szCs w:val="22"/>
                <w:lang w:val="id-ID"/>
              </w:rPr>
            </w:pPr>
            <w:r w:rsidRPr="00093C00">
              <w:rPr>
                <w:rFonts w:ascii="Aptos" w:hAnsi="Aptos"/>
                <w:color w:val="005595" w:themeColor="accent2" w:themeShade="BF"/>
                <w:sz w:val="32"/>
                <w:szCs w:val="22"/>
                <w:lang w:val="id-ID"/>
              </w:rPr>
              <w:t>Riwayat Pendidikan</w:t>
            </w:r>
          </w:p>
          <w:p w14:paraId="1629F630" w14:textId="2A493C97" w:rsidR="00E77B5E" w:rsidRPr="00093C00" w:rsidRDefault="00A6180E" w:rsidP="00093C00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S1 Pendidikan Agama Kristen di STT Arastamar Wamena Tamat Tahun 2012</w:t>
            </w:r>
          </w:p>
          <w:p w14:paraId="3F66C0B7" w14:textId="36641FC1" w:rsidR="00A6180E" w:rsidRPr="00093C00" w:rsidRDefault="00A6180E" w:rsidP="00093C00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S2 Theologi di STT Johanes Calvin Denpasar Bali Tamat Tahun 2017</w:t>
            </w:r>
          </w:p>
          <w:p w14:paraId="245672DE" w14:textId="4E13E58F" w:rsidR="00A6180E" w:rsidRPr="00093C00" w:rsidRDefault="00A6180E" w:rsidP="00093C00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S2 Pendidikan Kristen di STAK Lentera Bangsa Manado Tamat tahun 2022</w:t>
            </w:r>
          </w:p>
          <w:p w14:paraId="6842B33F" w14:textId="47E51B32" w:rsidR="00A6180E" w:rsidRPr="00093C00" w:rsidRDefault="00A6180E" w:rsidP="00093C00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 xml:space="preserve">S3 Manajemen Pendidikan di Institut Agama Kristen Negeri Tarutung Sumatera Utara Tamat Tahun 2025 </w:t>
            </w:r>
          </w:p>
          <w:p w14:paraId="62D6453C" w14:textId="05A41E7C" w:rsidR="00E77B5E" w:rsidRPr="00093C00" w:rsidRDefault="00A6180E" w:rsidP="00C83A18">
            <w:pPr>
              <w:pStyle w:val="Closing"/>
              <w:rPr>
                <w:rFonts w:ascii="Aptos" w:hAnsi="Aptos"/>
                <w:b/>
                <w:bCs/>
                <w:color w:val="005595" w:themeColor="accent2" w:themeShade="BF"/>
                <w:sz w:val="32"/>
                <w:szCs w:val="32"/>
                <w:lang w:val="id-ID"/>
              </w:rPr>
            </w:pPr>
            <w:r w:rsidRPr="00093C00">
              <w:rPr>
                <w:rFonts w:ascii="Aptos" w:hAnsi="Aptos"/>
                <w:b/>
                <w:bCs/>
                <w:color w:val="005595" w:themeColor="accent2" w:themeShade="BF"/>
                <w:sz w:val="32"/>
                <w:szCs w:val="32"/>
                <w:lang w:val="id-ID"/>
              </w:rPr>
              <w:t>Riwayat Pekerjaan</w:t>
            </w:r>
          </w:p>
          <w:p w14:paraId="4DCD439F" w14:textId="77777777" w:rsidR="00E77B5E" w:rsidRPr="00093C00" w:rsidRDefault="00A6180E" w:rsidP="00A6180E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Tahun 2004 Sampai dengan Sekarang bekerja di Yayasan PESAT Indonesia</w:t>
            </w:r>
          </w:p>
          <w:p w14:paraId="08DAF97C" w14:textId="01A84B63" w:rsidR="00A6180E" w:rsidRPr="00093C00" w:rsidRDefault="00A6180E" w:rsidP="00A6180E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Tahun 2016 Sampai Sekarang Sebagai Dosen Tetap di STAK Dia</w:t>
            </w:r>
            <w:r w:rsidR="00093C00">
              <w:rPr>
                <w:rFonts w:ascii="Aptos" w:hAnsi="Aptos"/>
                <w:sz w:val="24"/>
                <w:szCs w:val="32"/>
                <w:lang w:val="id-ID"/>
              </w:rPr>
              <w:t>s</w:t>
            </w:r>
            <w:r w:rsidRPr="00093C00">
              <w:rPr>
                <w:rFonts w:ascii="Aptos" w:hAnsi="Aptos"/>
                <w:sz w:val="24"/>
                <w:szCs w:val="32"/>
                <w:lang w:val="id-ID"/>
              </w:rPr>
              <w:t>pora Wamena Papua Pegunungan</w:t>
            </w:r>
          </w:p>
          <w:p w14:paraId="54459F10" w14:textId="3060B928" w:rsidR="00A6180E" w:rsidRPr="00093C00" w:rsidRDefault="00A6180E" w:rsidP="00093C00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Tahun 20</w:t>
            </w:r>
            <w:r w:rsidR="00093C00" w:rsidRPr="00093C00">
              <w:rPr>
                <w:rFonts w:ascii="Aptos" w:hAnsi="Aptos"/>
                <w:sz w:val="24"/>
                <w:szCs w:val="32"/>
                <w:lang w:val="id-ID"/>
              </w:rPr>
              <w:t>1</w:t>
            </w:r>
            <w:r w:rsidRPr="00093C00">
              <w:rPr>
                <w:rFonts w:ascii="Aptos" w:hAnsi="Aptos"/>
                <w:sz w:val="24"/>
                <w:szCs w:val="32"/>
                <w:lang w:val="id-ID"/>
              </w:rPr>
              <w:t>9 Sampai Sekarang Sebagai Ketua LPPM di STAK Dia</w:t>
            </w:r>
            <w:r w:rsidR="00093C00">
              <w:rPr>
                <w:rFonts w:ascii="Aptos" w:hAnsi="Aptos"/>
                <w:sz w:val="24"/>
                <w:szCs w:val="32"/>
                <w:lang w:val="id-ID"/>
              </w:rPr>
              <w:t>s</w:t>
            </w:r>
            <w:r w:rsidRPr="00093C00">
              <w:rPr>
                <w:rFonts w:ascii="Aptos" w:hAnsi="Aptos"/>
                <w:sz w:val="24"/>
                <w:szCs w:val="32"/>
                <w:lang w:val="id-ID"/>
              </w:rPr>
              <w:t>pora Wamena Papua Pegunungan</w:t>
            </w:r>
            <w:r w:rsidR="00093C00" w:rsidRPr="00093C00">
              <w:rPr>
                <w:rFonts w:ascii="Aptos" w:hAnsi="Aptos"/>
                <w:sz w:val="24"/>
                <w:szCs w:val="32"/>
                <w:lang w:val="id-ID"/>
              </w:rPr>
              <w:t xml:space="preserve"> Lembaga Sertifikasi Profesi (LSP) dan Komite Akreditasi Nasional (KAN)</w:t>
            </w:r>
          </w:p>
          <w:p w14:paraId="450689A6" w14:textId="4D43FF45" w:rsidR="00093C00" w:rsidRPr="00093C00" w:rsidRDefault="00093C00" w:rsidP="00A6180E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 xml:space="preserve">Tahun 2019 Sampai Sekarang Sebagai Trainer Kurikulum Tersertifikasi </w:t>
            </w:r>
          </w:p>
          <w:p w14:paraId="62F01342" w14:textId="09AC031C" w:rsidR="00A6180E" w:rsidRPr="00093C00" w:rsidRDefault="00A6180E" w:rsidP="00A6180E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Tahun 2021 Sampai Sekarang Sebagai Auditor Mutu Internal (AMI) STAK Dia</w:t>
            </w:r>
            <w:r w:rsidR="00093C00">
              <w:rPr>
                <w:rFonts w:ascii="Aptos" w:hAnsi="Aptos"/>
                <w:sz w:val="24"/>
                <w:szCs w:val="32"/>
                <w:lang w:val="id-ID"/>
              </w:rPr>
              <w:t>s</w:t>
            </w:r>
            <w:r w:rsidRPr="00093C00">
              <w:rPr>
                <w:rFonts w:ascii="Aptos" w:hAnsi="Aptos"/>
                <w:sz w:val="24"/>
                <w:szCs w:val="32"/>
                <w:lang w:val="id-ID"/>
              </w:rPr>
              <w:t>pora Wamena Papua Pegunungan Tersertifikasi Lembaga Sertifikasi Profesi (LSP) dan Komite Akreditasi Nasional (KAN)</w:t>
            </w:r>
          </w:p>
          <w:p w14:paraId="21922363" w14:textId="77777777" w:rsidR="00093C00" w:rsidRPr="00093C00" w:rsidRDefault="00A6180E" w:rsidP="00093C00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Tahun 2022 Sampai Sekarang</w:t>
            </w:r>
            <w:r w:rsidR="00093C00" w:rsidRPr="00093C00">
              <w:rPr>
                <w:rFonts w:ascii="Aptos" w:hAnsi="Aptos"/>
                <w:sz w:val="24"/>
                <w:szCs w:val="32"/>
                <w:lang w:val="id-ID"/>
              </w:rPr>
              <w:t xml:space="preserve"> Sebagai Editor Buku Nasional Tersertifikasi Lembaga Sertifikasi Profesi (LSP) dan Komite Akreditasi Nasional (KAN)</w:t>
            </w:r>
          </w:p>
          <w:p w14:paraId="512AF8AB" w14:textId="3EBCA7C5" w:rsidR="00A6180E" w:rsidRPr="00093C00" w:rsidRDefault="00093C00" w:rsidP="00093C00">
            <w:pPr>
              <w:pStyle w:val="ListParagraph"/>
              <w:numPr>
                <w:ilvl w:val="0"/>
                <w:numId w:val="4"/>
              </w:numPr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sz w:val="24"/>
                <w:szCs w:val="32"/>
                <w:lang w:val="id-ID"/>
              </w:rPr>
              <w:t>Tahun 2022 Sampai Sekarang Sebagai Editor Chif Jurnal Didasko dan Jurnal Apkain STAK Diapora Wamena Papua Pegunungan</w:t>
            </w:r>
          </w:p>
        </w:tc>
      </w:tr>
      <w:tr w:rsidR="00E77B5E" w:rsidRPr="00093C00" w14:paraId="1D5C216C" w14:textId="77777777" w:rsidTr="00093C00">
        <w:trPr>
          <w:trHeight w:val="1164"/>
        </w:trPr>
        <w:tc>
          <w:tcPr>
            <w:tcW w:w="720" w:type="dxa"/>
          </w:tcPr>
          <w:p w14:paraId="2DBF1075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3119" w:type="dxa"/>
            <w:gridSpan w:val="2"/>
          </w:tcPr>
          <w:p w14:paraId="15E72A41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424" w:type="dxa"/>
            <w:vMerge/>
          </w:tcPr>
          <w:p w14:paraId="604CB99B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7A795FC6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23D76382" w14:textId="77777777" w:rsidTr="00093C00">
        <w:trPr>
          <w:trHeight w:val="543"/>
        </w:trPr>
        <w:tc>
          <w:tcPr>
            <w:tcW w:w="720" w:type="dxa"/>
          </w:tcPr>
          <w:p w14:paraId="727AF4B0" w14:textId="77777777" w:rsidR="00E77B5E" w:rsidRPr="00093C00" w:rsidRDefault="00E77B5E" w:rsidP="00CC1E8B">
            <w:pPr>
              <w:pStyle w:val="Contact"/>
              <w:rPr>
                <w:rFonts w:ascii="Aptos" w:hAnsi="Aptos"/>
                <w:noProof/>
                <w:lang w:val="id-ID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209F693" w14:textId="77777777" w:rsidR="00E77B5E" w:rsidRPr="00093C00" w:rsidRDefault="00E77B5E" w:rsidP="00CC1E8B">
            <w:pPr>
              <w:pStyle w:val="Contact"/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6B963757" wp14:editId="7CD5F79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5C25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8" w:type="dxa"/>
            <w:vAlign w:val="center"/>
          </w:tcPr>
          <w:p w14:paraId="03456250" w14:textId="070DD667" w:rsidR="00E77B5E" w:rsidRPr="00093C00" w:rsidRDefault="00CC7A8E" w:rsidP="00AE68A8">
            <w:pPr>
              <w:pStyle w:val="Information"/>
              <w:rPr>
                <w:rFonts w:ascii="Aptos" w:hAnsi="Aptos"/>
                <w:b/>
                <w:bCs/>
                <w:lang w:val="id-ID"/>
              </w:rPr>
            </w:pPr>
            <w:r w:rsidRPr="00093C00">
              <w:rPr>
                <w:rFonts w:ascii="Aptos" w:hAnsi="Aptos"/>
                <w:b/>
                <w:bCs/>
                <w:lang w:val="id-ID"/>
              </w:rPr>
              <w:t xml:space="preserve">JL. SD Percobaan No 39 </w:t>
            </w:r>
          </w:p>
          <w:p w14:paraId="17D942C0" w14:textId="2BA59113" w:rsidR="00E77B5E" w:rsidRPr="00093C00" w:rsidRDefault="00CC7A8E" w:rsidP="00AE68A8">
            <w:pPr>
              <w:pStyle w:val="Information"/>
              <w:rPr>
                <w:rFonts w:ascii="Aptos" w:hAnsi="Aptos"/>
                <w:b/>
                <w:bCs/>
                <w:lang w:val="id-ID"/>
              </w:rPr>
            </w:pPr>
            <w:r w:rsidRPr="00093C00">
              <w:rPr>
                <w:rFonts w:ascii="Aptos" w:hAnsi="Aptos"/>
                <w:b/>
                <w:bCs/>
                <w:lang w:val="id-ID"/>
              </w:rPr>
              <w:t>Kel. Wamena Kota, Kec. Wamena Kab, Jayawijaya Papua Pegunungan 99511</w:t>
            </w:r>
          </w:p>
        </w:tc>
        <w:tc>
          <w:tcPr>
            <w:tcW w:w="424" w:type="dxa"/>
            <w:vMerge/>
          </w:tcPr>
          <w:p w14:paraId="04E26F43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7DD30799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1F570107" w14:textId="77777777" w:rsidTr="00093C00">
        <w:trPr>
          <w:trHeight w:val="183"/>
        </w:trPr>
        <w:tc>
          <w:tcPr>
            <w:tcW w:w="720" w:type="dxa"/>
          </w:tcPr>
          <w:p w14:paraId="19112D7F" w14:textId="77777777" w:rsidR="00E77B5E" w:rsidRPr="00093C00" w:rsidRDefault="00E77B5E" w:rsidP="00AE68A8">
            <w:pPr>
              <w:pStyle w:val="NoSpacing"/>
              <w:rPr>
                <w:rFonts w:ascii="Aptos" w:hAnsi="Aptos"/>
                <w:lang w:val="id-ID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430B2E9D" w14:textId="77777777" w:rsidR="00E77B5E" w:rsidRPr="00093C00" w:rsidRDefault="00E77B5E" w:rsidP="00AE68A8">
            <w:pPr>
              <w:pStyle w:val="NoSpacing"/>
              <w:rPr>
                <w:rFonts w:ascii="Aptos" w:hAnsi="Aptos"/>
                <w:b/>
                <w:bCs/>
                <w:lang w:val="id-ID"/>
              </w:rPr>
            </w:pPr>
          </w:p>
        </w:tc>
        <w:tc>
          <w:tcPr>
            <w:tcW w:w="424" w:type="dxa"/>
            <w:vMerge/>
          </w:tcPr>
          <w:p w14:paraId="1F080FD5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13542D35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6731C674" w14:textId="77777777" w:rsidTr="00093C00">
        <w:trPr>
          <w:trHeight w:val="624"/>
        </w:trPr>
        <w:tc>
          <w:tcPr>
            <w:tcW w:w="720" w:type="dxa"/>
          </w:tcPr>
          <w:p w14:paraId="67CF3AEA" w14:textId="77777777" w:rsidR="00E77B5E" w:rsidRPr="00093C00" w:rsidRDefault="00E77B5E" w:rsidP="00CC1E8B">
            <w:pPr>
              <w:pStyle w:val="Contact"/>
              <w:rPr>
                <w:rFonts w:ascii="Aptos" w:hAnsi="Aptos"/>
                <w:noProof/>
                <w:lang w:val="id-ID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41406E4" w14:textId="77777777" w:rsidR="00E77B5E" w:rsidRPr="00093C00" w:rsidRDefault="00E77B5E" w:rsidP="00CC1E8B">
            <w:pPr>
              <w:pStyle w:val="Contact"/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378961B5" wp14:editId="2C76399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7E90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8" w:type="dxa"/>
            <w:vAlign w:val="center"/>
          </w:tcPr>
          <w:p w14:paraId="5F59112C" w14:textId="09E5678E" w:rsidR="00E77B5E" w:rsidRPr="00093C00" w:rsidRDefault="00CC7A8E" w:rsidP="00AE68A8">
            <w:pPr>
              <w:pStyle w:val="Information"/>
              <w:rPr>
                <w:rFonts w:ascii="Aptos" w:hAnsi="Aptos"/>
                <w:b/>
                <w:bCs/>
                <w:lang w:val="id-ID"/>
              </w:rPr>
            </w:pPr>
            <w:r w:rsidRPr="00093C00">
              <w:rPr>
                <w:rFonts w:ascii="Aptos" w:hAnsi="Aptos"/>
                <w:b/>
                <w:bCs/>
                <w:lang w:val="id-ID"/>
              </w:rPr>
              <w:t>0811484408</w:t>
            </w:r>
          </w:p>
        </w:tc>
        <w:tc>
          <w:tcPr>
            <w:tcW w:w="424" w:type="dxa"/>
            <w:vMerge/>
          </w:tcPr>
          <w:p w14:paraId="76F4B599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24E7AF03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6F3779E9" w14:textId="77777777" w:rsidTr="00093C00">
        <w:trPr>
          <w:trHeight w:val="183"/>
        </w:trPr>
        <w:tc>
          <w:tcPr>
            <w:tcW w:w="720" w:type="dxa"/>
          </w:tcPr>
          <w:p w14:paraId="7B972B1A" w14:textId="77777777" w:rsidR="00E77B5E" w:rsidRPr="00093C00" w:rsidRDefault="00E77B5E" w:rsidP="00AE68A8">
            <w:pPr>
              <w:pStyle w:val="NoSpacing"/>
              <w:rPr>
                <w:rFonts w:ascii="Aptos" w:hAnsi="Aptos"/>
                <w:lang w:val="id-ID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15D71EA" w14:textId="77777777" w:rsidR="00E77B5E" w:rsidRPr="00093C00" w:rsidRDefault="00E77B5E" w:rsidP="00AE68A8">
            <w:pPr>
              <w:pStyle w:val="NoSpacing"/>
              <w:rPr>
                <w:rFonts w:ascii="Aptos" w:hAnsi="Aptos"/>
                <w:b/>
                <w:bCs/>
                <w:lang w:val="id-ID"/>
              </w:rPr>
            </w:pPr>
          </w:p>
        </w:tc>
        <w:tc>
          <w:tcPr>
            <w:tcW w:w="424" w:type="dxa"/>
            <w:vMerge/>
          </w:tcPr>
          <w:p w14:paraId="28E80662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6849B87D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1A9464F8" w14:textId="77777777" w:rsidTr="00093C00">
        <w:trPr>
          <w:trHeight w:val="633"/>
        </w:trPr>
        <w:tc>
          <w:tcPr>
            <w:tcW w:w="720" w:type="dxa"/>
          </w:tcPr>
          <w:p w14:paraId="3E4CCC11" w14:textId="77777777" w:rsidR="00E77B5E" w:rsidRPr="00093C00" w:rsidRDefault="00E77B5E" w:rsidP="00CC1E8B">
            <w:pPr>
              <w:pStyle w:val="Contact"/>
              <w:rPr>
                <w:rFonts w:ascii="Aptos" w:hAnsi="Aptos"/>
                <w:noProof/>
                <w:lang w:val="id-ID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33D7BB9" w14:textId="77777777" w:rsidR="00E77B5E" w:rsidRPr="00093C00" w:rsidRDefault="00E77B5E" w:rsidP="00CC1E8B">
            <w:pPr>
              <w:pStyle w:val="Contact"/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4E8C31B8" wp14:editId="735C2DD7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BA0D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8" w:type="dxa"/>
            <w:vAlign w:val="center"/>
          </w:tcPr>
          <w:p w14:paraId="08C02FFE" w14:textId="5468E446" w:rsidR="00E77B5E" w:rsidRPr="00093C00" w:rsidRDefault="00CC7A8E" w:rsidP="00AE68A8">
            <w:pPr>
              <w:pStyle w:val="Information"/>
              <w:rPr>
                <w:rFonts w:ascii="Aptos" w:hAnsi="Aptos"/>
                <w:b/>
                <w:bCs/>
                <w:lang w:val="id-ID"/>
              </w:rPr>
            </w:pPr>
            <w:r w:rsidRPr="00093C00">
              <w:rPr>
                <w:rFonts w:ascii="Aptos" w:hAnsi="Aptos"/>
                <w:b/>
                <w:bCs/>
                <w:lang w:val="id-ID"/>
              </w:rPr>
              <w:t>Hendrikl383@gmail.com</w:t>
            </w:r>
          </w:p>
        </w:tc>
        <w:tc>
          <w:tcPr>
            <w:tcW w:w="424" w:type="dxa"/>
            <w:vMerge/>
          </w:tcPr>
          <w:p w14:paraId="4FFDD733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583594A5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216618B2" w14:textId="77777777" w:rsidTr="00093C00">
        <w:trPr>
          <w:trHeight w:val="174"/>
        </w:trPr>
        <w:tc>
          <w:tcPr>
            <w:tcW w:w="720" w:type="dxa"/>
          </w:tcPr>
          <w:p w14:paraId="49F24E91" w14:textId="77777777" w:rsidR="00E77B5E" w:rsidRPr="00093C00" w:rsidRDefault="00E77B5E" w:rsidP="00AE68A8">
            <w:pPr>
              <w:pStyle w:val="NoSpacing"/>
              <w:rPr>
                <w:rFonts w:ascii="Aptos" w:hAnsi="Aptos"/>
                <w:lang w:val="id-ID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FBCEDA9" w14:textId="77777777" w:rsidR="00E77B5E" w:rsidRPr="00093C00" w:rsidRDefault="00E77B5E" w:rsidP="00AE68A8">
            <w:pPr>
              <w:pStyle w:val="NoSpacing"/>
              <w:rPr>
                <w:rFonts w:ascii="Aptos" w:hAnsi="Aptos"/>
                <w:b/>
                <w:bCs/>
                <w:lang w:val="id-ID"/>
              </w:rPr>
            </w:pPr>
          </w:p>
        </w:tc>
        <w:tc>
          <w:tcPr>
            <w:tcW w:w="424" w:type="dxa"/>
            <w:vMerge/>
          </w:tcPr>
          <w:p w14:paraId="3DF65632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2E5581EC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2556C319" w14:textId="77777777" w:rsidTr="00093C00">
        <w:trPr>
          <w:trHeight w:val="633"/>
        </w:trPr>
        <w:tc>
          <w:tcPr>
            <w:tcW w:w="720" w:type="dxa"/>
          </w:tcPr>
          <w:p w14:paraId="64CE35F6" w14:textId="77777777" w:rsidR="00E77B5E" w:rsidRPr="00093C00" w:rsidRDefault="00E77B5E" w:rsidP="00CC1E8B">
            <w:pPr>
              <w:pStyle w:val="Contact"/>
              <w:rPr>
                <w:rFonts w:ascii="Aptos" w:hAnsi="Aptos"/>
                <w:noProof/>
                <w:lang w:val="id-ID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55F8FB47" w14:textId="77777777" w:rsidR="00E77B5E" w:rsidRPr="00093C00" w:rsidRDefault="00E77B5E" w:rsidP="00CC1E8B">
            <w:pPr>
              <w:pStyle w:val="Contact"/>
              <w:rPr>
                <w:rFonts w:ascii="Aptos" w:hAnsi="Aptos"/>
                <w:lang w:val="id-ID"/>
              </w:rPr>
            </w:pPr>
            <w:r w:rsidRPr="00093C00">
              <w:rPr>
                <w:rFonts w:ascii="Aptos" w:hAnsi="Aptos"/>
                <w:noProof/>
                <w:lang w:val="id-ID"/>
              </w:rPr>
              <mc:AlternateContent>
                <mc:Choice Requires="wpg">
                  <w:drawing>
                    <wp:inline distT="0" distB="0" distL="0" distR="0" wp14:anchorId="325794AE" wp14:editId="64EFAF8D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886D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8" w:type="dxa"/>
            <w:vAlign w:val="center"/>
          </w:tcPr>
          <w:p w14:paraId="4BCCB59F" w14:textId="22FE5FF7" w:rsidR="00E77B5E" w:rsidRPr="00093C00" w:rsidRDefault="00CC7A8E" w:rsidP="00AE68A8">
            <w:pPr>
              <w:pStyle w:val="Information"/>
              <w:rPr>
                <w:rFonts w:ascii="Aptos" w:hAnsi="Aptos"/>
                <w:b/>
                <w:bCs/>
                <w:lang w:val="id-ID"/>
              </w:rPr>
            </w:pPr>
            <w:r w:rsidRPr="005F3081">
              <w:rPr>
                <w:rFonts w:ascii="Aptos" w:hAnsi="Aptos"/>
                <w:b/>
                <w:bCs/>
                <w:lang w:val="id-ID"/>
              </w:rPr>
              <w:t>https://</w:t>
            </w:r>
            <w:r w:rsidR="005F3081">
              <w:rPr>
                <w:rFonts w:ascii="Aptos" w:hAnsi="Aptos"/>
                <w:b/>
                <w:bCs/>
                <w:lang w:val="id-ID"/>
              </w:rPr>
              <w:t>henriklegi.com</w:t>
            </w:r>
          </w:p>
        </w:tc>
        <w:tc>
          <w:tcPr>
            <w:tcW w:w="424" w:type="dxa"/>
            <w:vMerge/>
          </w:tcPr>
          <w:p w14:paraId="07608502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1CDB54F4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  <w:tr w:rsidR="00E77B5E" w:rsidRPr="00093C00" w14:paraId="5949BE0C" w14:textId="77777777" w:rsidTr="00093C00">
        <w:trPr>
          <w:trHeight w:val="2448"/>
        </w:trPr>
        <w:tc>
          <w:tcPr>
            <w:tcW w:w="720" w:type="dxa"/>
          </w:tcPr>
          <w:p w14:paraId="0C87613D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3119" w:type="dxa"/>
            <w:gridSpan w:val="2"/>
          </w:tcPr>
          <w:p w14:paraId="40AA1BC1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424" w:type="dxa"/>
          </w:tcPr>
          <w:p w14:paraId="58F79699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  <w:tc>
          <w:tcPr>
            <w:tcW w:w="6611" w:type="dxa"/>
            <w:vMerge/>
          </w:tcPr>
          <w:p w14:paraId="2D596378" w14:textId="77777777" w:rsidR="00E77B5E" w:rsidRPr="00093C00" w:rsidRDefault="00E77B5E" w:rsidP="00AE68A8">
            <w:pPr>
              <w:rPr>
                <w:rFonts w:ascii="Aptos" w:hAnsi="Aptos"/>
                <w:lang w:val="id-ID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Layout table"/>
      </w:tblPr>
      <w:tblGrid>
        <w:gridCol w:w="9620"/>
      </w:tblGrid>
      <w:tr w:rsidR="00093C00" w:rsidRPr="00093C00" w14:paraId="72D1312B" w14:textId="77777777" w:rsidTr="00AB79B6">
        <w:tc>
          <w:tcPr>
            <w:tcW w:w="9620" w:type="dxa"/>
          </w:tcPr>
          <w:p w14:paraId="40CF7BE7" w14:textId="27CB247D" w:rsidR="00093C00" w:rsidRPr="00AB79B6" w:rsidRDefault="00093C00" w:rsidP="00AB79B6">
            <w:pPr>
              <w:spacing w:after="0"/>
              <w:rPr>
                <w:rFonts w:ascii="Aptos" w:hAnsi="Aptos"/>
                <w:b/>
                <w:bCs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b/>
                <w:bCs/>
                <w:color w:val="005595" w:themeColor="accent2" w:themeShade="BF"/>
                <w:sz w:val="28"/>
                <w:szCs w:val="28"/>
                <w:lang w:val="id-ID"/>
              </w:rPr>
              <w:lastRenderedPageBreak/>
              <w:t>Riwayat Organisasi Profesi</w:t>
            </w:r>
          </w:p>
        </w:tc>
      </w:tr>
      <w:tr w:rsidR="00093C00" w:rsidRPr="00093C00" w14:paraId="7AA2B411" w14:textId="77777777" w:rsidTr="00AB79B6">
        <w:tc>
          <w:tcPr>
            <w:tcW w:w="9620" w:type="dxa"/>
          </w:tcPr>
          <w:p w14:paraId="7A23D23D" w14:textId="65D88614" w:rsidR="00093C00" w:rsidRPr="00AB79B6" w:rsidRDefault="00093C00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 xml:space="preserve">Sebagai Pendiri dan  Ketua Komunitas Belajar Terdaftar di Kemdikdasmen </w:t>
            </w:r>
            <w:r w:rsidR="00C95E7B" w:rsidRPr="00AB79B6">
              <w:rPr>
                <w:rFonts w:ascii="Aptos" w:hAnsi="Aptos"/>
                <w:sz w:val="28"/>
                <w:szCs w:val="28"/>
                <w:lang w:val="id-ID"/>
              </w:rPr>
              <w:t>Republik</w:t>
            </w:r>
            <w:r w:rsidRPr="00AB79B6">
              <w:rPr>
                <w:rFonts w:ascii="Aptos" w:hAnsi="Aptos"/>
                <w:sz w:val="28"/>
                <w:szCs w:val="28"/>
                <w:lang w:val="id-ID"/>
              </w:rPr>
              <w:t xml:space="preserve"> Indonesia tahun 2024 Sampai Dengan Sekarang</w:t>
            </w:r>
          </w:p>
          <w:p w14:paraId="76055AB7" w14:textId="3D476887" w:rsidR="00093C00" w:rsidRPr="00AB79B6" w:rsidRDefault="00093C00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 xml:space="preserve">Sebagai Pendiri Asosiasi Peneliti dan Pengembangan Masyarakat Terdaftar di Kemenkumham Republik </w:t>
            </w:r>
            <w:r w:rsidR="00AA5438" w:rsidRPr="00AB79B6">
              <w:rPr>
                <w:rFonts w:ascii="Aptos" w:hAnsi="Aptos"/>
                <w:sz w:val="28"/>
                <w:szCs w:val="28"/>
                <w:lang w:val="id-ID"/>
              </w:rPr>
              <w:t>Indonesia</w:t>
            </w:r>
          </w:p>
          <w:p w14:paraId="6E2D403E" w14:textId="62D4E24A" w:rsidR="00AA5438" w:rsidRPr="00AB79B6" w:rsidRDefault="00C95E7B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>Sekertaris Relawan Jurnal Indonesia (RJI) Provinsi Papua Tahun 2020-2024</w:t>
            </w:r>
          </w:p>
          <w:p w14:paraId="441A820F" w14:textId="61E3E16E" w:rsidR="00C95E7B" w:rsidRPr="00AB79B6" w:rsidRDefault="00C95E7B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>Sebagai Anggota Penggiat Jurnal Teologi Indonesia Tahun 2022 Sampai Sekarang</w:t>
            </w:r>
          </w:p>
          <w:p w14:paraId="39AC75EF" w14:textId="2D88C5FE" w:rsidR="00C95E7B" w:rsidRPr="00AB79B6" w:rsidRDefault="00C95E7B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>Sebagai Anggota APERTISI Tahun 2023 Sampai Sekarang</w:t>
            </w:r>
          </w:p>
          <w:p w14:paraId="7EA124FE" w14:textId="77777777" w:rsidR="00C95E7B" w:rsidRPr="00AB79B6" w:rsidRDefault="00C95E7B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>Sebagai Anggota Asosiasi Dosen Indonesia Tahun 2022 Sampai Sekarang</w:t>
            </w:r>
          </w:p>
          <w:p w14:paraId="5E58402C" w14:textId="2D125E3E" w:rsidR="00CB5A86" w:rsidRPr="00AB79B6" w:rsidRDefault="00CB5A86" w:rsidP="00AB79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ptos" w:hAnsi="Aptos"/>
                <w:sz w:val="28"/>
                <w:szCs w:val="28"/>
                <w:lang w:val="id-ID"/>
              </w:rPr>
            </w:pPr>
            <w:r w:rsidRPr="00AB79B6">
              <w:rPr>
                <w:rFonts w:ascii="Aptos" w:hAnsi="Aptos"/>
                <w:sz w:val="28"/>
                <w:szCs w:val="28"/>
                <w:lang w:val="id-ID"/>
              </w:rPr>
              <w:t>Sebagai Pengurus bidang diklat Bamagnas Prov. Papua Pegunungan Tahun 2025</w:t>
            </w:r>
          </w:p>
        </w:tc>
      </w:tr>
    </w:tbl>
    <w:p w14:paraId="57ED8E31" w14:textId="77777777" w:rsidR="00CB5A86" w:rsidRDefault="00CB5A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0"/>
      </w:tblGrid>
      <w:tr w:rsidR="00093C00" w:rsidRPr="00093C00" w14:paraId="74885B42" w14:textId="77777777" w:rsidTr="00AB79B6">
        <w:tc>
          <w:tcPr>
            <w:tcW w:w="9620" w:type="dxa"/>
          </w:tcPr>
          <w:p w14:paraId="4EE2F972" w14:textId="0443411C" w:rsidR="00093C00" w:rsidRPr="00CB5A86" w:rsidRDefault="00CB5A86" w:rsidP="009B591F">
            <w:pPr>
              <w:rPr>
                <w:rFonts w:ascii="Aptos" w:hAnsi="Aptos"/>
                <w:b/>
                <w:bCs/>
                <w:lang w:val="id-ID"/>
              </w:rPr>
            </w:pPr>
            <w:r w:rsidRPr="00AB79B6">
              <w:rPr>
                <w:rFonts w:ascii="Aptos" w:hAnsi="Aptos"/>
                <w:b/>
                <w:bCs/>
                <w:color w:val="005595" w:themeColor="accent2" w:themeShade="BF"/>
                <w:sz w:val="28"/>
                <w:szCs w:val="28"/>
                <w:lang w:val="id-ID"/>
              </w:rPr>
              <w:t>Karya Tulis Buku Yang Telah Diterbitkan</w:t>
            </w:r>
          </w:p>
        </w:tc>
      </w:tr>
      <w:tr w:rsidR="00093C00" w:rsidRPr="00093C00" w14:paraId="676C9E2D" w14:textId="77777777" w:rsidTr="00AB79B6">
        <w:tc>
          <w:tcPr>
            <w:tcW w:w="9620" w:type="dxa"/>
          </w:tcPr>
          <w:p w14:paraId="12C59CFB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Hukum Kasih dalam Pendidikan Agama Kristenn, diterbitkan oleh Andi Offset Yogyakarta ISBN: 978-979-29-6460-8 Anggota IKAPI Tahun Terbit 2017</w:t>
            </w:r>
          </w:p>
          <w:p w14:paraId="42241636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Profesi Keguruan diterbitkan Oleh Edu Publisher ISBN: 978-623-6187-51-7 Anggota IKAPI Tahun Terbit 2022</w:t>
            </w:r>
          </w:p>
          <w:p w14:paraId="7D74E4F6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Metode Mengajar Pendidikan Agama Kristen ISBN: 978-623-6187-52-4 Oleh Edu Publisher Anggota IKAPI Tahun Terbit 2022</w:t>
            </w:r>
          </w:p>
          <w:p w14:paraId="0880BF49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Moralitas, Karakter, dan Disiplin dalam Pendidikan Agama Kristen. ISBN 978-623-6187-54-8</w:t>
            </w:r>
          </w:p>
          <w:p w14:paraId="4E370832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Jejak-jejak Pemimpin ISBN: 978-623-5257-46-4 Penerbit Publica Indonesia</w:t>
            </w:r>
          </w:p>
          <w:p w14:paraId="3042343E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Morality, character, and discipline in Christian religious education.</w:t>
            </w:r>
          </w:p>
          <w:p w14:paraId="5D645F31" w14:textId="77777777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/>
                <w:color w:val="000000" w:themeColor="text1"/>
                <w:sz w:val="28"/>
                <w:szCs w:val="28"/>
                <w:lang w:val="id-ID"/>
              </w:rPr>
            </w:pPr>
            <w:r w:rsidRPr="00AB79B6">
              <w:rPr>
                <w:rFonts w:ascii="Aptos" w:hAnsi="Aptos" w:cs="Arial"/>
                <w:color w:val="000000" w:themeColor="text1"/>
                <w:sz w:val="28"/>
                <w:szCs w:val="28"/>
                <w:lang w:val="id-ID"/>
              </w:rPr>
              <w:t>Pengembangan model kurikulum : prodi theologi di perguruan tinggi Kristen : sebuah kajian riset berbasis produk. ISBN: 978-623-499-080-5. Penrbit: CV. Karya Bakti Makmur Indonesia</w:t>
            </w:r>
          </w:p>
          <w:p w14:paraId="42748A9C" w14:textId="03838E74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/>
                <w:color w:val="000000" w:themeColor="text1"/>
                <w:sz w:val="28"/>
                <w:szCs w:val="28"/>
                <w:lang w:val="id-ID"/>
              </w:rPr>
            </w:pPr>
            <w:hyperlink r:id="rId21" w:history="1">
              <w:r w:rsidRPr="00AB79B6">
                <w:rPr>
                  <w:rStyle w:val="Hyperlink"/>
                  <w:rFonts w:ascii="Aptos" w:hAnsi="Aptos"/>
                  <w:color w:val="000000" w:themeColor="text1"/>
                  <w:sz w:val="28"/>
                  <w:szCs w:val="28"/>
                  <w:u w:val="none"/>
                  <w:lang w:val="id-ID"/>
                </w:rPr>
                <w:t>Pendidikan Agama Kristen Di Tengah Arus Zaman: Sebuah Refleksi, Etika, Dan Transformasi</w:t>
              </w:r>
            </w:hyperlink>
            <w:r w:rsidR="0037010B" w:rsidRPr="00AB79B6">
              <w:rPr>
                <w:rFonts w:ascii="Aptos" w:hAnsi="Aptos"/>
                <w:color w:val="000000" w:themeColor="text1"/>
                <w:sz w:val="28"/>
                <w:szCs w:val="28"/>
                <w:lang w:val="id-ID"/>
              </w:rPr>
              <w:t>. ISBN 978-634-7120-47-2. Penerbit Publica Indonesia</w:t>
            </w:r>
          </w:p>
          <w:p w14:paraId="48385E97" w14:textId="0005DD0A" w:rsidR="00CB5A86" w:rsidRPr="00AB79B6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rFonts w:ascii="Aptos" w:hAnsi="Aptos"/>
                <w:color w:val="000000" w:themeColor="text1"/>
                <w:sz w:val="28"/>
                <w:szCs w:val="28"/>
                <w:lang w:val="id-ID"/>
              </w:rPr>
            </w:pPr>
            <w:hyperlink r:id="rId22" w:history="1">
              <w:r w:rsidRPr="00AB79B6">
                <w:rPr>
                  <w:rStyle w:val="Hyperlink"/>
                  <w:rFonts w:ascii="Aptos" w:hAnsi="Aptos"/>
                  <w:color w:val="000000" w:themeColor="text1"/>
                  <w:sz w:val="28"/>
                  <w:szCs w:val="28"/>
                  <w:u w:val="none"/>
                  <w:lang w:val="id-ID"/>
                </w:rPr>
                <w:t>Manajemen Pendidikan Berbasis Teknologi: Inovasi dalam Pembelajaran Abad 21</w:t>
              </w:r>
            </w:hyperlink>
            <w:r w:rsidR="0037010B" w:rsidRPr="00AB79B6">
              <w:rPr>
                <w:rFonts w:ascii="Aptos" w:hAnsi="Aptos"/>
                <w:color w:val="000000" w:themeColor="text1"/>
                <w:sz w:val="28"/>
                <w:szCs w:val="28"/>
                <w:lang w:val="id-ID"/>
              </w:rPr>
              <w:t>. ISBN 978-634-7120-43-4. Penerbit Publica Indonesia</w:t>
            </w:r>
          </w:p>
          <w:p w14:paraId="2E21F2CE" w14:textId="569ADE54" w:rsidR="00093C00" w:rsidRPr="0037010B" w:rsidRDefault="00CB5A86" w:rsidP="00AB79B6">
            <w:pPr>
              <w:pStyle w:val="ListParagraph"/>
              <w:numPr>
                <w:ilvl w:val="0"/>
                <w:numId w:val="6"/>
              </w:numPr>
              <w:spacing w:before="240" w:line="276" w:lineRule="auto"/>
              <w:ind w:left="426"/>
              <w:contextualSpacing/>
              <w:textAlignment w:val="baseline"/>
              <w:rPr>
                <w:lang w:val="id-ID"/>
              </w:rPr>
            </w:pPr>
            <w:hyperlink r:id="rId23" w:history="1">
              <w:r w:rsidRPr="00AB79B6">
                <w:rPr>
                  <w:rStyle w:val="Hyperlink"/>
                  <w:rFonts w:ascii="Aptos" w:hAnsi="Aptos"/>
                  <w:color w:val="000000" w:themeColor="text1"/>
                  <w:sz w:val="28"/>
                  <w:szCs w:val="28"/>
                  <w:u w:val="none"/>
                  <w:lang w:val="id-ID"/>
                </w:rPr>
                <w:t>Kingdom Mindset: Manajemen Pendidikan Kristen Berbasis Nilai-Nilai Kerajaan Allah</w:t>
              </w:r>
            </w:hyperlink>
            <w:r w:rsidR="0037010B" w:rsidRPr="00AB79B6">
              <w:rPr>
                <w:rFonts w:ascii="Aptos" w:hAnsi="Aptos"/>
                <w:color w:val="000000" w:themeColor="text1"/>
                <w:sz w:val="28"/>
                <w:szCs w:val="28"/>
                <w:lang w:val="id-ID"/>
              </w:rPr>
              <w:t>. 978-634-7120-45-8. Penerbit Publica Indonesia</w:t>
            </w:r>
          </w:p>
        </w:tc>
      </w:tr>
      <w:tr w:rsidR="00093C00" w:rsidRPr="00093C00" w14:paraId="25CC2E45" w14:textId="77777777" w:rsidTr="00093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0" w:type="dxa"/>
          </w:tcPr>
          <w:p w14:paraId="4CFD2047" w14:textId="30BE4E39" w:rsidR="00093C00" w:rsidRPr="00AB79B6" w:rsidRDefault="001A33FB" w:rsidP="009B591F">
            <w:pPr>
              <w:rPr>
                <w:rFonts w:ascii="Aptos" w:hAnsi="Aptos"/>
                <w:b/>
                <w:bCs/>
                <w:lang w:val="id-ID"/>
              </w:rPr>
            </w:pPr>
            <w:r>
              <w:rPr>
                <w:rFonts w:ascii="Aptos" w:hAnsi="Aptos"/>
                <w:b/>
                <w:bCs/>
                <w:color w:val="0072C7" w:themeColor="accent2"/>
                <w:sz w:val="28"/>
                <w:szCs w:val="28"/>
                <w:lang w:val="id-ID"/>
              </w:rPr>
              <w:lastRenderedPageBreak/>
              <w:t>Publikasi Penelitian 2 tahun Terakhir</w:t>
            </w:r>
          </w:p>
        </w:tc>
      </w:tr>
      <w:tr w:rsidR="00CB5A86" w:rsidRPr="00093C00" w14:paraId="7766FE35" w14:textId="77777777" w:rsidTr="00093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0" w:type="dxa"/>
          </w:tcPr>
          <w:p w14:paraId="3C27802C" w14:textId="4D0785B0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24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id-ID"/>
                </w:rPr>
                <w:t>Merdeka Belajar Di Era Digital</w:t>
              </w:r>
            </w:hyperlink>
          </w:p>
          <w:p w14:paraId="5CD1D5B4" w14:textId="336D7ECE" w:rsidR="004E3DB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25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Paradigma Biblika, Teologis Dan Ontologis Mengenai Perintisan Jemaat</w:t>
              </w:r>
            </w:hyperlink>
          </w:p>
          <w:p w14:paraId="645BB6EF" w14:textId="2CF26B94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26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id-ID"/>
                </w:rPr>
                <w:t>Kepemimpinan Kepala Sekolah Sebagai Fasilitator Pembelajaran</w:t>
              </w:r>
            </w:hyperlink>
          </w:p>
          <w:p w14:paraId="2DA51A9F" w14:textId="3EF53FBE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27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Christian Education Management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In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Elementary Schools Based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On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Local Wisdom" Wene </w:t>
              </w:r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Hesekewa</w:t>
              </w:r>
              <w:proofErr w:type="spell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</w:t>
              </w:r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Kolik</w:t>
              </w:r>
              <w:proofErr w:type="spell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</w:t>
              </w:r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Welagarek</w:t>
              </w:r>
              <w:proofErr w:type="spell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" At Wamena Papua</w:t>
              </w:r>
            </w:hyperlink>
          </w:p>
          <w:p w14:paraId="5817BEA3" w14:textId="204A963A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28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Digital Literacy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In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Christian Religious Education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At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The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Elementary School Level</w:t>
              </w:r>
            </w:hyperlink>
          </w:p>
          <w:p w14:paraId="5211FAFD" w14:textId="78513562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29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Echoing The Independent Curriculum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From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Eastern Indonesia</w:t>
              </w:r>
            </w:hyperlink>
          </w:p>
          <w:p w14:paraId="2FBB6E4C" w14:textId="080F1577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0" w:history="1"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Merekonstruksi</w:t>
              </w:r>
              <w:proofErr w:type="spell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</w:t>
              </w:r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Kurikulum</w:t>
              </w:r>
              <w:proofErr w:type="spell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Merdeka Dalam </w:t>
              </w:r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Konteks</w:t>
              </w:r>
              <w:proofErr w:type="spell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</w:t>
              </w:r>
              <w:proofErr w:type="spell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Kepapuaan</w:t>
              </w:r>
              <w:proofErr w:type="spellEnd"/>
            </w:hyperlink>
          </w:p>
          <w:p w14:paraId="4C28AF9E" w14:textId="1E633AF4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1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Menguatkan Spiritualitas Generasi Alpha Melalui Pendidikan Agama Kristen Yang Kontekstual</w:t>
              </w:r>
            </w:hyperlink>
          </w:p>
          <w:p w14:paraId="5CACEA1B" w14:textId="34167D0A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2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Pendidikan Sebagai Proses Filosofis: Antara Nalar, Etika, Dan Estetika</w:t>
              </w:r>
            </w:hyperlink>
          </w:p>
          <w:p w14:paraId="49D26685" w14:textId="529957D8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3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Relevansi Filsafat Dalam Pembentukan Paradigma Pendidikan Modern</w:t>
              </w:r>
            </w:hyperlink>
          </w:p>
          <w:p w14:paraId="64BE375F" w14:textId="2C30CFF2" w:rsidR="001A33FB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4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Education Management Strategy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In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Improving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The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Quality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Of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Learning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In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</w:t>
              </w:r>
              <w:proofErr w:type="gramStart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>The</w:t>
              </w:r>
              <w:proofErr w:type="gramEnd"/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</w:rPr>
                <w:t xml:space="preserve"> Digital Era</w:t>
              </w:r>
            </w:hyperlink>
          </w:p>
          <w:p w14:paraId="5BEB73BB" w14:textId="71CB356A" w:rsidR="0073689F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5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Etika Dan Spiritualitas Guru Pendidikan Agama Kristen Di Era Digital</w:t>
              </w:r>
            </w:hyperlink>
          </w:p>
          <w:p w14:paraId="5A540B6D" w14:textId="24001B8F" w:rsidR="0073689F" w:rsidRPr="0073689F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32"/>
                <w:lang w:val="id-ID"/>
              </w:rPr>
            </w:pPr>
            <w:hyperlink r:id="rId36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Pendidikan Kristen Sebagai Respons Teologis Terhadap Realitas Sosial</w:t>
              </w:r>
            </w:hyperlink>
          </w:p>
          <w:p w14:paraId="4CAF2D3B" w14:textId="06CBDBFC" w:rsidR="0073689F" w:rsidRPr="004E3DBB" w:rsidRDefault="0073689F" w:rsidP="004E3DBB">
            <w:pPr>
              <w:pStyle w:val="ListParagraph"/>
              <w:numPr>
                <w:ilvl w:val="0"/>
                <w:numId w:val="7"/>
              </w:numPr>
              <w:rPr>
                <w:rFonts w:ascii="Aptos" w:hAnsi="Aptos"/>
                <w:b/>
                <w:bCs/>
                <w:lang w:val="id-ID"/>
              </w:rPr>
            </w:pPr>
            <w:hyperlink r:id="rId37" w:history="1">
              <w:r w:rsidRPr="0073689F">
                <w:rPr>
                  <w:rStyle w:val="Hyperlink"/>
                  <w:rFonts w:ascii="Aptos" w:hAnsi="Aptos"/>
                  <w:b/>
                  <w:bCs/>
                  <w:color w:val="000000" w:themeColor="text1"/>
                  <w:sz w:val="24"/>
                  <w:szCs w:val="32"/>
                  <w:u w:val="none"/>
                  <w:lang w:val="sv-SE"/>
                </w:rPr>
                <w:t>Strategi Manajemen Pendidikan Dalam Meningkatkan Kualitas Pembelajaran Di Era Digital</w:t>
              </w:r>
            </w:hyperlink>
          </w:p>
        </w:tc>
      </w:tr>
    </w:tbl>
    <w:p w14:paraId="510C84DB" w14:textId="77777777" w:rsidR="001A33FB" w:rsidRPr="001A33FB" w:rsidRDefault="001A33FB">
      <w:pPr>
        <w:rPr>
          <w:lang w:val="id-ID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20"/>
      </w:tblGrid>
      <w:tr w:rsidR="001A33FB" w:rsidRPr="00093C00" w14:paraId="5642B383" w14:textId="77777777" w:rsidTr="001A33FB">
        <w:tc>
          <w:tcPr>
            <w:tcW w:w="9620" w:type="dxa"/>
          </w:tcPr>
          <w:p w14:paraId="453325EC" w14:textId="1F8A7C29" w:rsidR="001A33FB" w:rsidRPr="00093C00" w:rsidRDefault="001A33FB" w:rsidP="001A33FB">
            <w:pPr>
              <w:rPr>
                <w:rFonts w:ascii="Aptos" w:hAnsi="Aptos"/>
                <w:lang w:val="id-ID"/>
              </w:rPr>
            </w:pPr>
            <w:r>
              <w:rPr>
                <w:rFonts w:ascii="Aptos" w:hAnsi="Aptos"/>
                <w:b/>
                <w:bCs/>
                <w:color w:val="0072C7" w:themeColor="accent2"/>
                <w:sz w:val="28"/>
                <w:szCs w:val="28"/>
                <w:lang w:val="id-ID"/>
              </w:rPr>
              <w:t>Riwayat Pelatihan dan Diklat</w:t>
            </w:r>
          </w:p>
        </w:tc>
      </w:tr>
      <w:tr w:rsidR="001A33FB" w:rsidRPr="00093C00" w14:paraId="1BE63ECD" w14:textId="77777777" w:rsidTr="001A33FB">
        <w:tc>
          <w:tcPr>
            <w:tcW w:w="9620" w:type="dxa"/>
          </w:tcPr>
          <w:p w14:paraId="1EC9FA8D" w14:textId="2093F87C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b/>
                <w:bCs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Narasumber Kurikulum 2013 dan Kurikulum  Merdeka Sejak Tahun 2019 Sampai dengan Sekarang</w:t>
            </w:r>
          </w:p>
          <w:p w14:paraId="459DBBE7" w14:textId="77777777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b/>
                <w:bCs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Narasumber Teknologi Pembelajaran dan Pemanfaatan AI</w:t>
            </w:r>
          </w:p>
          <w:p w14:paraId="4F3E6E19" w14:textId="77777777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b/>
                <w:bCs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Narasumber Parenting</w:t>
            </w:r>
          </w:p>
          <w:p w14:paraId="2912A57A" w14:textId="77777777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b/>
                <w:bCs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Peserta TOT  dan Sertifikasi Audit Mutu Internal yang diselenggarakan oleh Institut Pertanian Bogor Tahun 2022</w:t>
            </w:r>
          </w:p>
          <w:p w14:paraId="4B62FE7B" w14:textId="77777777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b/>
                <w:bCs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Peserta TOT dan Sertifikasi SPMI yang diselenggarakan oleh Institut Pertanian Bogor Tahun 2023</w:t>
            </w:r>
          </w:p>
          <w:p w14:paraId="2FC98143" w14:textId="77777777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b/>
                <w:bCs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Peserta TOT dan sertifikasi Trainer of Trainer KKNI level 2 diselenggarakan oleh Lembaga Sertifikasi Profesi (LSP) tahun 2022</w:t>
            </w:r>
          </w:p>
          <w:p w14:paraId="39C35EAA" w14:textId="77777777" w:rsidR="001A33FB" w:rsidRPr="0073689F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sz w:val="24"/>
                <w:szCs w:val="32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Peserta TOT dan sertifikasi Trainer of Trainer KKNI level 2 diselenggarakan oleh Kementerian Tenaga Kerja dan Lembaga Sertifikasi Profesi (LSP) tahun 2023</w:t>
            </w:r>
          </w:p>
          <w:p w14:paraId="2517C4D1" w14:textId="1A86A061" w:rsidR="001A33FB" w:rsidRPr="00093C00" w:rsidRDefault="001A33FB" w:rsidP="001A33FB">
            <w:pPr>
              <w:pStyle w:val="ListParagraph"/>
              <w:numPr>
                <w:ilvl w:val="0"/>
                <w:numId w:val="8"/>
              </w:numPr>
              <w:rPr>
                <w:rFonts w:ascii="Aptos" w:hAnsi="Aptos"/>
                <w:lang w:val="id-ID"/>
              </w:rPr>
            </w:pPr>
            <w:r w:rsidRPr="0073689F">
              <w:rPr>
                <w:rFonts w:ascii="Aptos" w:hAnsi="Aptos"/>
                <w:b/>
                <w:bCs/>
                <w:sz w:val="24"/>
                <w:szCs w:val="32"/>
                <w:lang w:val="id-ID"/>
              </w:rPr>
              <w:t>Sebagai Peserta TOT Editor Buku diselenggarakan oleh Lembaga Sertifikasi Profesi (LSP) tahun 2023</w:t>
            </w:r>
          </w:p>
        </w:tc>
      </w:tr>
    </w:tbl>
    <w:p w14:paraId="7A1174DF" w14:textId="77777777" w:rsidR="00CC7A8E" w:rsidRPr="00093C00" w:rsidRDefault="00CC7A8E" w:rsidP="009B591F">
      <w:pPr>
        <w:rPr>
          <w:rFonts w:ascii="Aptos" w:hAnsi="Aptos"/>
          <w:lang w:val="id-ID"/>
        </w:rPr>
      </w:pPr>
    </w:p>
    <w:p w14:paraId="0CD05A39" w14:textId="77777777" w:rsidR="00CC7A8E" w:rsidRPr="00093C00" w:rsidRDefault="00CC7A8E" w:rsidP="009B591F">
      <w:pPr>
        <w:rPr>
          <w:rFonts w:ascii="Aptos" w:hAnsi="Aptos"/>
          <w:lang w:val="id-ID"/>
        </w:rPr>
      </w:pPr>
    </w:p>
    <w:p w14:paraId="20D16F35" w14:textId="77777777" w:rsidR="00CC7A8E" w:rsidRPr="00093C00" w:rsidRDefault="00CC7A8E" w:rsidP="009B591F">
      <w:pPr>
        <w:rPr>
          <w:rFonts w:ascii="Aptos" w:hAnsi="Aptos"/>
          <w:lang w:val="id-ID"/>
        </w:rPr>
      </w:pPr>
    </w:p>
    <w:sectPr w:rsidR="00CC7A8E" w:rsidRPr="00093C00" w:rsidSect="00093C00">
      <w:headerReference w:type="default" r:id="rId38"/>
      <w:type w:val="continuous"/>
      <w:pgSz w:w="11906" w:h="16838" w:code="9"/>
      <w:pgMar w:top="1418" w:right="1138" w:bottom="993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C46B6" w14:textId="77777777" w:rsidR="00907A07" w:rsidRDefault="00907A07" w:rsidP="00590471">
      <w:r>
        <w:separator/>
      </w:r>
    </w:p>
  </w:endnote>
  <w:endnote w:type="continuationSeparator" w:id="0">
    <w:p w14:paraId="62BEB85D" w14:textId="77777777" w:rsidR="00907A07" w:rsidRDefault="00907A0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A95D4" w14:textId="77777777" w:rsidR="00907A07" w:rsidRDefault="00907A07" w:rsidP="00590471">
      <w:r>
        <w:separator/>
      </w:r>
    </w:p>
  </w:footnote>
  <w:footnote w:type="continuationSeparator" w:id="0">
    <w:p w14:paraId="4AEA8DFD" w14:textId="77777777" w:rsidR="00907A07" w:rsidRDefault="00907A0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F1843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3A26FE2" wp14:editId="19AB0CAB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2C7330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B2090"/>
    <w:multiLevelType w:val="hybridMultilevel"/>
    <w:tmpl w:val="361E706A"/>
    <w:lvl w:ilvl="0" w:tplc="316A1306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50E53"/>
    <w:multiLevelType w:val="hybridMultilevel"/>
    <w:tmpl w:val="E8688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5788B"/>
    <w:multiLevelType w:val="hybridMultilevel"/>
    <w:tmpl w:val="50B81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1571"/>
    <w:multiLevelType w:val="hybridMultilevel"/>
    <w:tmpl w:val="A02A1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73307"/>
    <w:multiLevelType w:val="hybridMultilevel"/>
    <w:tmpl w:val="FE06D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73DBE"/>
    <w:multiLevelType w:val="hybridMultilevel"/>
    <w:tmpl w:val="617C2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386888">
    <w:abstractNumId w:val="0"/>
  </w:num>
  <w:num w:numId="2" w16cid:durableId="1268849085">
    <w:abstractNumId w:val="1"/>
  </w:num>
  <w:num w:numId="3" w16cid:durableId="1020277607">
    <w:abstractNumId w:val="7"/>
  </w:num>
  <w:num w:numId="4" w16cid:durableId="1298879489">
    <w:abstractNumId w:val="6"/>
  </w:num>
  <w:num w:numId="5" w16cid:durableId="1712456799">
    <w:abstractNumId w:val="5"/>
  </w:num>
  <w:num w:numId="6" w16cid:durableId="1125075576">
    <w:abstractNumId w:val="2"/>
  </w:num>
  <w:num w:numId="7" w16cid:durableId="821118651">
    <w:abstractNumId w:val="4"/>
  </w:num>
  <w:num w:numId="8" w16cid:durableId="11384953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A8E"/>
    <w:rsid w:val="00055B72"/>
    <w:rsid w:val="00060042"/>
    <w:rsid w:val="0008685D"/>
    <w:rsid w:val="00093C00"/>
    <w:rsid w:val="00112FD7"/>
    <w:rsid w:val="001253DD"/>
    <w:rsid w:val="00150ABD"/>
    <w:rsid w:val="00194F9D"/>
    <w:rsid w:val="001A33FB"/>
    <w:rsid w:val="00222466"/>
    <w:rsid w:val="00236632"/>
    <w:rsid w:val="0029260E"/>
    <w:rsid w:val="002B4549"/>
    <w:rsid w:val="00310F17"/>
    <w:rsid w:val="003326CB"/>
    <w:rsid w:val="0037010B"/>
    <w:rsid w:val="00376291"/>
    <w:rsid w:val="003763B9"/>
    <w:rsid w:val="00380FD1"/>
    <w:rsid w:val="00383D02"/>
    <w:rsid w:val="00384CE1"/>
    <w:rsid w:val="00407A6E"/>
    <w:rsid w:val="004E158A"/>
    <w:rsid w:val="004E3DBB"/>
    <w:rsid w:val="005471D7"/>
    <w:rsid w:val="00565C77"/>
    <w:rsid w:val="0056708E"/>
    <w:rsid w:val="005801E5"/>
    <w:rsid w:val="00590471"/>
    <w:rsid w:val="005D01FA"/>
    <w:rsid w:val="005D45DC"/>
    <w:rsid w:val="005F3081"/>
    <w:rsid w:val="006716D8"/>
    <w:rsid w:val="006920F0"/>
    <w:rsid w:val="006C020C"/>
    <w:rsid w:val="006D79A8"/>
    <w:rsid w:val="006F1983"/>
    <w:rsid w:val="0073689F"/>
    <w:rsid w:val="007575B6"/>
    <w:rsid w:val="007F5B63"/>
    <w:rsid w:val="00803A0A"/>
    <w:rsid w:val="00846CB9"/>
    <w:rsid w:val="008A1E6E"/>
    <w:rsid w:val="008B108C"/>
    <w:rsid w:val="008C2CFC"/>
    <w:rsid w:val="00907A07"/>
    <w:rsid w:val="009475DC"/>
    <w:rsid w:val="00967B93"/>
    <w:rsid w:val="009B591F"/>
    <w:rsid w:val="00A31B16"/>
    <w:rsid w:val="00A6180E"/>
    <w:rsid w:val="00AA5438"/>
    <w:rsid w:val="00AB79B6"/>
    <w:rsid w:val="00AE68A8"/>
    <w:rsid w:val="00B567B6"/>
    <w:rsid w:val="00B627C1"/>
    <w:rsid w:val="00B6466C"/>
    <w:rsid w:val="00B76CDA"/>
    <w:rsid w:val="00C14078"/>
    <w:rsid w:val="00C83A18"/>
    <w:rsid w:val="00C95E7B"/>
    <w:rsid w:val="00CB5A86"/>
    <w:rsid w:val="00CC1E8B"/>
    <w:rsid w:val="00CC7A8E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BC14F7"/>
  <w14:defaultImageDpi w14:val="96"/>
  <w15:docId w15:val="{C01174DD-FAFC-4F24-B608-A0894A72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CC7A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C7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scholar.google.co.id/citations?view_op=view_citation&amp;hl=id&amp;user=Sc-DfqwAAAAJ&amp;pagesize=80&amp;citation_for_view=Sc-DfqwAAAAJ:JV2RwH3_ST0C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cholar.google.co.id/citations?view_op=view_citation&amp;hl=id&amp;user=Sc-DfqwAAAAJ&amp;cstart=20&amp;pagesize=80&amp;citation_for_view=Sc-DfqwAAAAJ:rO6llkc54NcC" TargetMode="External"/><Relationship Id="rId34" Type="http://schemas.openxmlformats.org/officeDocument/2006/relationships/hyperlink" Target="https://scholar.google.co.id/citations?view_op=view_citation&amp;hl=id&amp;user=Sc-DfqwAAAAJ&amp;pagesize=80&amp;citation_for_view=Sc-DfqwAAAAJ:35N4QoGY0k4C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cholar.google.co.id/citations?view_op=view_citation&amp;hl=id&amp;user=Sc-DfqwAAAAJ&amp;pagesize=80&amp;citation_for_view=Sc-DfqwAAAAJ:r0BpntZqJG4C" TargetMode="External"/><Relationship Id="rId33" Type="http://schemas.openxmlformats.org/officeDocument/2006/relationships/hyperlink" Target="https://scholar.google.co.id/citations?view_op=view_citation&amp;hl=id&amp;user=Sc-DfqwAAAAJ&amp;pagesize=80&amp;citation_for_view=Sc-DfqwAAAAJ:J_g5lzvAfSwC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scholar.google.co.id/citations?view_op=view_citation&amp;hl=id&amp;user=Sc-DfqwAAAAJ&amp;pagesize=80&amp;citation_for_view=Sc-DfqwAAAAJ:k_IJM867U9c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cholar.google.co.id/citations?view_op=view_citation&amp;hl=id&amp;user=Sc-DfqwAAAAJ&amp;pagesize=80&amp;citation_for_view=Sc-DfqwAAAAJ:bEWYMUwI8FkC" TargetMode="External"/><Relationship Id="rId32" Type="http://schemas.openxmlformats.org/officeDocument/2006/relationships/hyperlink" Target="https://scholar.google.co.id/citations?view_op=view_citation&amp;hl=id&amp;user=Sc-DfqwAAAAJ&amp;pagesize=80&amp;citation_for_view=Sc-DfqwAAAAJ:vV6vV6tmYwMC" TargetMode="External"/><Relationship Id="rId37" Type="http://schemas.openxmlformats.org/officeDocument/2006/relationships/hyperlink" Target="https://scholar.google.co.id/citations?view_op=view_citation&amp;hl=id&amp;user=Sc-DfqwAAAAJ&amp;pagesize=80&amp;citation_for_view=Sc-DfqwAAAAJ:zA6iFVUQeVQC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scholar.google.co.id/citations?view_op=view_citation&amp;hl=id&amp;user=Sc-DfqwAAAAJ&amp;cstart=20&amp;pagesize=80&amp;citation_for_view=Sc-DfqwAAAAJ:ZHo1McVdvXMC" TargetMode="External"/><Relationship Id="rId28" Type="http://schemas.openxmlformats.org/officeDocument/2006/relationships/hyperlink" Target="https://scholar.google.co.id/citations?view_op=view_citation&amp;hl=id&amp;user=Sc-DfqwAAAAJ&amp;pagesize=80&amp;citation_for_view=Sc-DfqwAAAAJ:M05iB0D1s5AC" TargetMode="External"/><Relationship Id="rId36" Type="http://schemas.openxmlformats.org/officeDocument/2006/relationships/hyperlink" Target="https://scholar.google.co.id/citations?view_op=view_citation&amp;hl=id&amp;user=Sc-DfqwAAAAJ&amp;pagesize=80&amp;citation_for_view=Sc-DfqwAAAAJ:3s1wT3WcHBgC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cholar.google.co.id/citations?view_op=view_citation&amp;hl=id&amp;user=Sc-DfqwAAAAJ&amp;pagesize=80&amp;citation_for_view=Sc-DfqwAAAAJ:lSLTfruPkqc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cholar.google.co.id/citations?view_op=view_citation&amp;hl=id&amp;user=Sc-DfqwAAAAJ&amp;cstart=20&amp;pagesize=80&amp;citation_for_view=Sc-DfqwAAAAJ:SeFeTyx0c_EC" TargetMode="External"/><Relationship Id="rId27" Type="http://schemas.openxmlformats.org/officeDocument/2006/relationships/hyperlink" Target="https://scholar.google.co.id/citations?view_op=view_citation&amp;hl=id&amp;user=Sc-DfqwAAAAJ&amp;pagesize=80&amp;citation_for_view=Sc-DfqwAAAAJ:blknAaTinKkC" TargetMode="External"/><Relationship Id="rId30" Type="http://schemas.openxmlformats.org/officeDocument/2006/relationships/hyperlink" Target="https://scholar.google.co.id/citations?view_op=view_citation&amp;hl=id&amp;user=Sc-DfqwAAAAJ&amp;pagesize=80&amp;citation_for_view=Sc-DfqwAAAAJ:iH-uZ7U-co4C" TargetMode="External"/><Relationship Id="rId35" Type="http://schemas.openxmlformats.org/officeDocument/2006/relationships/hyperlink" Target="https://scholar.google.co.id/citations?view_op=view_citation&amp;hl=id&amp;user=Sc-DfqwAAAAJ&amp;pagesize=80&amp;citation_for_view=Sc-DfqwAAAAJ:ldfaerwXgEUC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drik%20Legi\AppData\Local\Microsoft\Office\16.0\DTS\en-US%7bF531ABDF-398F-4CD0-8945-64C4020131B2%7d\%7b920E958A-07D2-4F99-952F-AC887CA975EA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{920E958A-07D2-4F99-952F-AC887CA975EA}tf22746018_win32.dotx</Template>
  <TotalTime>72</TotalTime>
  <Pages>4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Legi</dc:creator>
  <cp:keywords/>
  <dc:description/>
  <cp:lastModifiedBy>Black Panther</cp:lastModifiedBy>
  <cp:revision>6</cp:revision>
  <cp:lastPrinted>2025-05-24T12:15:00Z</cp:lastPrinted>
  <dcterms:created xsi:type="dcterms:W3CDTF">2025-05-24T11:09:00Z</dcterms:created>
  <dcterms:modified xsi:type="dcterms:W3CDTF">2025-05-28T05:11:00Z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